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AB2D9" w14:textId="58C9A976" w:rsidR="00607E3E" w:rsidRPr="003B7D3A" w:rsidRDefault="00607E3E" w:rsidP="003B7D3A">
      <w:pPr>
        <w:jc w:val="center"/>
        <w:rPr>
          <w:i/>
          <w:iCs/>
          <w:sz w:val="22"/>
          <w:szCs w:val="22"/>
        </w:rPr>
      </w:pPr>
      <w:r w:rsidRPr="00607E3E">
        <w:rPr>
          <w:i/>
          <w:iCs/>
          <w:sz w:val="22"/>
          <w:szCs w:val="22"/>
        </w:rPr>
        <w:t>Erst- und Ersatzbestellungen von Jacken/Vesten für Mitglieder werden durch «The Golden Club» bezahlt. Weitere zusätzliche Bestellungen sind durch die Mitglieder oder Interessenten zu bezahlen. Wert der Jacken inkl. Logo zum Spe</w:t>
      </w:r>
      <w:r w:rsidR="003B7D3A" w:rsidRPr="00607E3E">
        <w:rPr>
          <w:i/>
          <w:iCs/>
          <w:sz w:val="22"/>
          <w:szCs w:val="22"/>
        </w:rPr>
        <w:t>z</w:t>
      </w:r>
      <w:r w:rsidRPr="00607E3E">
        <w:rPr>
          <w:i/>
          <w:iCs/>
          <w:sz w:val="22"/>
          <w:szCs w:val="22"/>
        </w:rPr>
        <w:t>ialpreis von ca. CHF 80</w:t>
      </w:r>
      <w:r w:rsidR="003B7D3A">
        <w:rPr>
          <w:i/>
          <w:iCs/>
          <w:sz w:val="22"/>
          <w:szCs w:val="22"/>
        </w:rPr>
        <w:t>.</w:t>
      </w:r>
      <w:r w:rsidR="003B7D3A">
        <w:rPr>
          <w:i/>
          <w:iCs/>
          <w:sz w:val="22"/>
          <w:szCs w:val="22"/>
        </w:rPr>
        <w:br/>
      </w:r>
      <w:r w:rsidRPr="00607E3E">
        <w:rPr>
          <w:i/>
          <w:iCs/>
          <w:sz w:val="22"/>
          <w:szCs w:val="22"/>
        </w:rPr>
        <w:t>Wert der Vesten inkl. Logo zum Spezialpreis von ca. CHF 70</w:t>
      </w:r>
      <w:r w:rsidRPr="00607E3E">
        <w:rPr>
          <w:i/>
          <w:iCs/>
        </w:rPr>
        <w:t>.</w:t>
      </w:r>
    </w:p>
    <w:p w14:paraId="13D68B9E" w14:textId="7519536C" w:rsidR="00315F4B" w:rsidRPr="00315F4B" w:rsidRDefault="00315F4B">
      <w:pPr>
        <w:rPr>
          <w:i/>
          <w:iCs/>
        </w:rPr>
      </w:pPr>
      <w:r w:rsidRPr="00315F4B">
        <w:rPr>
          <w:i/>
          <w:iCs/>
          <w:color w:val="C00000"/>
        </w:rPr>
        <w:t>Bitte pro Person ein Formular ausfüllen!</w:t>
      </w:r>
    </w:p>
    <w:tbl>
      <w:tblPr>
        <w:tblStyle w:val="Tabellenraster"/>
        <w:tblW w:w="61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 "/>
        <w:tblDescription w:val=" "/>
      </w:tblPr>
      <w:tblGrid>
        <w:gridCol w:w="2267"/>
        <w:gridCol w:w="677"/>
        <w:gridCol w:w="3152"/>
        <w:gridCol w:w="1971"/>
        <w:gridCol w:w="960"/>
        <w:gridCol w:w="2033"/>
      </w:tblGrid>
      <w:tr w:rsidR="00C9238F" w:rsidRPr="00C33F08" w14:paraId="04C2EB97" w14:textId="77777777" w:rsidTr="00895E89">
        <w:trPr>
          <w:gridAfter w:val="1"/>
          <w:wAfter w:w="919" w:type="pct"/>
        </w:trPr>
        <w:sdt>
          <w:sdtPr>
            <w:id w:val="1621259925"/>
            <w:placeholder>
              <w:docPart w:val="6964987C96E04C8A9B800A1FC82209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5" w:type="pct"/>
                <w:vAlign w:val="bottom"/>
              </w:tcPr>
              <w:p w14:paraId="315A04F5" w14:textId="77777777" w:rsidR="00C9238F" w:rsidRPr="00C33F08" w:rsidRDefault="00C96307" w:rsidP="00576892">
                <w:pPr>
                  <w:spacing w:before="240"/>
                </w:pPr>
                <w:r w:rsidRPr="00C33F08">
                  <w:rPr>
                    <w:lang w:bidi="de-DE"/>
                  </w:rPr>
                  <w:t>Vorname</w:t>
                </w:r>
              </w:p>
            </w:tc>
          </w:sdtContent>
        </w:sdt>
        <w:sdt>
          <w:sdtPr>
            <w:id w:val="-12704651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56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657CEDFD" w14:textId="2A3ACA6E" w:rsidR="00C9238F" w:rsidRPr="00C33F08" w:rsidRDefault="00C675F0" w:rsidP="00576892">
                <w:pPr>
                  <w:spacing w:before="240"/>
                </w:pPr>
                <w:r w:rsidRPr="00EF487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238F" w:rsidRPr="00C33F08" w14:paraId="29B79380" w14:textId="77777777" w:rsidTr="00895E89">
        <w:trPr>
          <w:gridAfter w:val="1"/>
          <w:wAfter w:w="919" w:type="pct"/>
        </w:trPr>
        <w:sdt>
          <w:sdtPr>
            <w:id w:val="-1470592894"/>
            <w:placeholder>
              <w:docPart w:val="8381086583794ACEA402A5DC78EC07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5" w:type="pct"/>
                <w:vAlign w:val="bottom"/>
              </w:tcPr>
              <w:p w14:paraId="44D4A9D1" w14:textId="77777777" w:rsidR="00C9238F" w:rsidRPr="00C33F08" w:rsidRDefault="00C96307" w:rsidP="00576892">
                <w:pPr>
                  <w:spacing w:before="240"/>
                </w:pPr>
                <w:r w:rsidRPr="00C33F08">
                  <w:rPr>
                    <w:lang w:bidi="de-DE"/>
                  </w:rPr>
                  <w:t>Nachname</w:t>
                </w:r>
              </w:p>
            </w:tc>
          </w:sdtContent>
        </w:sdt>
        <w:sdt>
          <w:sdtPr>
            <w:id w:val="17474591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56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D8385FA" w14:textId="01346797" w:rsidR="00C9238F" w:rsidRPr="00C33F08" w:rsidRDefault="00C675F0" w:rsidP="00576892">
                <w:pPr>
                  <w:spacing w:before="240"/>
                </w:pPr>
                <w:r w:rsidRPr="00EF487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238F" w:rsidRPr="00C33F08" w14:paraId="58033594" w14:textId="77777777" w:rsidTr="00895E89">
        <w:trPr>
          <w:gridAfter w:val="1"/>
          <w:wAfter w:w="919" w:type="pct"/>
        </w:trPr>
        <w:sdt>
          <w:sdtPr>
            <w:id w:val="572943512"/>
            <w:placeholder>
              <w:docPart w:val="F0CE535E8A4644EA83B051E6E91522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5" w:type="pct"/>
                <w:vAlign w:val="bottom"/>
              </w:tcPr>
              <w:p w14:paraId="02A25A83" w14:textId="77777777" w:rsidR="00C9238F" w:rsidRPr="00C33F08" w:rsidRDefault="00C96307" w:rsidP="00576892">
                <w:pPr>
                  <w:spacing w:before="240"/>
                </w:pPr>
                <w:r w:rsidRPr="00C33F08">
                  <w:rPr>
                    <w:lang w:bidi="de-DE"/>
                  </w:rPr>
                  <w:t>Adresse</w:t>
                </w:r>
              </w:p>
            </w:tc>
          </w:sdtContent>
        </w:sdt>
        <w:sdt>
          <w:sdtPr>
            <w:id w:val="-20115227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56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977123B" w14:textId="0025C7BD" w:rsidR="00C9238F" w:rsidRPr="00C33F08" w:rsidRDefault="00C675F0" w:rsidP="00576892">
                <w:pPr>
                  <w:spacing w:before="240"/>
                </w:pPr>
                <w:r w:rsidRPr="00EF487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238F" w:rsidRPr="00C33F08" w14:paraId="7B0740FD" w14:textId="77777777" w:rsidTr="00895E89">
        <w:trPr>
          <w:gridAfter w:val="1"/>
          <w:wAfter w:w="919" w:type="pct"/>
        </w:trPr>
        <w:tc>
          <w:tcPr>
            <w:tcW w:w="1025" w:type="pct"/>
            <w:vAlign w:val="bottom"/>
          </w:tcPr>
          <w:p w14:paraId="0E2B5EF0" w14:textId="0055BC2F" w:rsidR="00C9238F" w:rsidRPr="00C33F08" w:rsidRDefault="00FF030D" w:rsidP="00576892">
            <w:pPr>
              <w:spacing w:before="240"/>
            </w:pPr>
            <w:r>
              <w:t>Postleitzahl/Ort</w:t>
            </w:r>
          </w:p>
        </w:tc>
        <w:sdt>
          <w:sdtPr>
            <w:id w:val="7518600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56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0E5CD71" w14:textId="73F4F818" w:rsidR="00C9238F" w:rsidRPr="00C33F08" w:rsidRDefault="00C675F0" w:rsidP="00576892">
                <w:pPr>
                  <w:spacing w:before="240"/>
                </w:pPr>
                <w:r w:rsidRPr="00EF487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F030D" w:rsidRPr="00C33F08" w14:paraId="663CE29C" w14:textId="77777777" w:rsidTr="00895E89">
        <w:tc>
          <w:tcPr>
            <w:tcW w:w="1025" w:type="pct"/>
            <w:vAlign w:val="bottom"/>
          </w:tcPr>
          <w:p w14:paraId="60551B0D" w14:textId="0002065F" w:rsidR="00FF030D" w:rsidRPr="00C33F08" w:rsidRDefault="003E42AC" w:rsidP="00FF030D">
            <w:pPr>
              <w:spacing w:before="240"/>
            </w:pPr>
            <w:r>
              <w:t>Telefon-Nr.</w:t>
            </w:r>
          </w:p>
        </w:tc>
        <w:sdt>
          <w:sdtPr>
            <w:id w:val="-11670918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56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BFBA65A" w14:textId="196FCDF8" w:rsidR="00FF030D" w:rsidRPr="00C33F08" w:rsidRDefault="00C675F0" w:rsidP="00FF030D">
                <w:pPr>
                  <w:spacing w:before="240"/>
                  <w:ind w:right="-3981"/>
                </w:pPr>
                <w:r w:rsidRPr="00EF487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19" w:type="pct"/>
            <w:vAlign w:val="bottom"/>
          </w:tcPr>
          <w:p w14:paraId="4029A25D" w14:textId="5EB59FD8" w:rsidR="00FF030D" w:rsidRPr="00C33F08" w:rsidRDefault="00FF030D" w:rsidP="00FF030D"/>
        </w:tc>
      </w:tr>
      <w:tr w:rsidR="00FF030D" w:rsidRPr="00C33F08" w14:paraId="43464F8D" w14:textId="77777777" w:rsidTr="00895E89">
        <w:trPr>
          <w:gridAfter w:val="1"/>
          <w:wAfter w:w="919" w:type="pct"/>
        </w:trPr>
        <w:tc>
          <w:tcPr>
            <w:tcW w:w="1025" w:type="pct"/>
            <w:vAlign w:val="bottom"/>
          </w:tcPr>
          <w:p w14:paraId="48CE6465" w14:textId="5F539FB1" w:rsidR="00FF030D" w:rsidRPr="00C33F08" w:rsidRDefault="003E42AC" w:rsidP="00FF030D">
            <w:pPr>
              <w:spacing w:before="240"/>
            </w:pPr>
            <w:r>
              <w:t>E-Mail</w:t>
            </w:r>
          </w:p>
        </w:tc>
        <w:sdt>
          <w:sdtPr>
            <w:id w:val="-14041423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56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0EE5BD9" w14:textId="366B99C4" w:rsidR="00FF030D" w:rsidRPr="00C33F08" w:rsidRDefault="00C675F0" w:rsidP="00FF030D">
                <w:pPr>
                  <w:spacing w:before="240"/>
                </w:pPr>
                <w:r w:rsidRPr="00EF487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F030D" w:rsidRPr="00C33F08" w14:paraId="2BDA5CE0" w14:textId="77777777" w:rsidTr="00895E89">
        <w:trPr>
          <w:gridAfter w:val="1"/>
          <w:wAfter w:w="919" w:type="pct"/>
          <w:trHeight w:val="54"/>
        </w:trPr>
        <w:tc>
          <w:tcPr>
            <w:tcW w:w="4081" w:type="pct"/>
            <w:gridSpan w:val="5"/>
            <w:shd w:val="clear" w:color="auto" w:fill="auto"/>
            <w:vAlign w:val="bottom"/>
          </w:tcPr>
          <w:p w14:paraId="7B66A524" w14:textId="77777777" w:rsidR="00FF030D" w:rsidRPr="00C33F08" w:rsidRDefault="00FF030D" w:rsidP="00FF030D">
            <w:pPr>
              <w:rPr>
                <w:rFonts w:ascii="Corbel" w:hAnsi="Corbel"/>
                <w:b/>
                <w:sz w:val="8"/>
              </w:rPr>
            </w:pPr>
          </w:p>
        </w:tc>
      </w:tr>
      <w:tr w:rsidR="00FF030D" w:rsidRPr="00C33F08" w14:paraId="011F6095" w14:textId="77777777" w:rsidTr="00895E89">
        <w:trPr>
          <w:gridAfter w:val="1"/>
          <w:wAfter w:w="919" w:type="pct"/>
          <w:trHeight w:val="576"/>
        </w:trPr>
        <w:tc>
          <w:tcPr>
            <w:tcW w:w="4081" w:type="pct"/>
            <w:gridSpan w:val="5"/>
            <w:vAlign w:val="bottom"/>
          </w:tcPr>
          <w:p w14:paraId="3DE7CFE5" w14:textId="51BCA5AD" w:rsidR="00FF030D" w:rsidRPr="00C33F08" w:rsidRDefault="00FF030D" w:rsidP="00FF030D">
            <w:r>
              <w:t>Ich möchte gerne folgendes bestellen:</w:t>
            </w:r>
          </w:p>
        </w:tc>
      </w:tr>
      <w:tr w:rsidR="00FF030D" w:rsidRPr="00C33F08" w14:paraId="2DFB0427" w14:textId="77777777" w:rsidTr="00895E89">
        <w:trPr>
          <w:gridAfter w:val="3"/>
          <w:wAfter w:w="2244" w:type="pct"/>
        </w:trPr>
        <w:tc>
          <w:tcPr>
            <w:tcW w:w="1025" w:type="pct"/>
            <w:vAlign w:val="bottom"/>
          </w:tcPr>
          <w:sdt>
            <w:sdtPr>
              <w:rPr>
                <w:sz w:val="36"/>
                <w:szCs w:val="36"/>
              </w:rPr>
              <w:id w:val="-340850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C8E62F" w14:textId="27CE5234" w:rsidR="00FF030D" w:rsidRPr="00C33F08" w:rsidRDefault="00541FAB" w:rsidP="00895E89">
                <w:pPr>
                  <w:spacing w:before="120"/>
                  <w:ind w:left="1171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731" w:type="pct"/>
            <w:gridSpan w:val="2"/>
            <w:tcBorders>
              <w:bottom w:val="single" w:sz="4" w:space="0" w:color="auto"/>
            </w:tcBorders>
            <w:vAlign w:val="bottom"/>
          </w:tcPr>
          <w:p w14:paraId="55335970" w14:textId="11949D7C" w:rsidR="00FF030D" w:rsidRPr="00C33F08" w:rsidRDefault="00FF030D" w:rsidP="00895E89">
            <w:pPr>
              <w:spacing w:before="120"/>
            </w:pPr>
            <w:r>
              <w:t>Regenjacke Herren</w:t>
            </w:r>
          </w:p>
        </w:tc>
      </w:tr>
      <w:tr w:rsidR="00FF030D" w:rsidRPr="00C33F08" w14:paraId="5A521E75" w14:textId="77777777" w:rsidTr="00895E89">
        <w:trPr>
          <w:gridAfter w:val="3"/>
          <w:wAfter w:w="2244" w:type="pct"/>
        </w:trPr>
        <w:tc>
          <w:tcPr>
            <w:tcW w:w="1025" w:type="pct"/>
            <w:vAlign w:val="bottom"/>
          </w:tcPr>
          <w:sdt>
            <w:sdtPr>
              <w:rPr>
                <w:sz w:val="36"/>
                <w:szCs w:val="36"/>
              </w:rPr>
              <w:id w:val="626123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DB21E4" w14:textId="48BD871B" w:rsidR="00FF030D" w:rsidRPr="00C33F08" w:rsidRDefault="00C675F0" w:rsidP="00895E89">
                <w:pPr>
                  <w:spacing w:before="120"/>
                  <w:ind w:left="1171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73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AFD384" w14:textId="5B7E5C00" w:rsidR="00FF030D" w:rsidRPr="00C33F08" w:rsidRDefault="00FF030D" w:rsidP="00895E89">
            <w:pPr>
              <w:spacing w:before="120"/>
            </w:pPr>
            <w:r>
              <w:t>Regenjacke Damen</w:t>
            </w:r>
          </w:p>
        </w:tc>
      </w:tr>
      <w:tr w:rsidR="00FF030D" w:rsidRPr="00C33F08" w14:paraId="1E8B3D01" w14:textId="77777777" w:rsidTr="00895E89">
        <w:trPr>
          <w:gridAfter w:val="3"/>
          <w:wAfter w:w="2244" w:type="pct"/>
        </w:trPr>
        <w:tc>
          <w:tcPr>
            <w:tcW w:w="1025" w:type="pct"/>
            <w:vAlign w:val="bottom"/>
          </w:tcPr>
          <w:sdt>
            <w:sdtPr>
              <w:rPr>
                <w:sz w:val="36"/>
                <w:szCs w:val="36"/>
              </w:rPr>
              <w:id w:val="7345128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674E7D" w14:textId="2C439DE9" w:rsidR="00FF030D" w:rsidRPr="00C33F08" w:rsidRDefault="00C675F0" w:rsidP="00895E89">
                <w:pPr>
                  <w:spacing w:before="120"/>
                  <w:ind w:left="1171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73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3ADF09" w14:textId="592C35AE" w:rsidR="00FF030D" w:rsidRPr="00C33F08" w:rsidRDefault="00FF030D" w:rsidP="00895E89">
            <w:pPr>
              <w:spacing w:before="120"/>
            </w:pPr>
            <w:r>
              <w:t>Bequeme Veste Herren</w:t>
            </w:r>
          </w:p>
        </w:tc>
      </w:tr>
      <w:tr w:rsidR="00FF030D" w:rsidRPr="00C33F08" w14:paraId="49ABFCCD" w14:textId="77777777" w:rsidTr="00895E89">
        <w:trPr>
          <w:gridAfter w:val="3"/>
          <w:wAfter w:w="2244" w:type="pct"/>
        </w:trPr>
        <w:tc>
          <w:tcPr>
            <w:tcW w:w="1025" w:type="pct"/>
            <w:vAlign w:val="bottom"/>
          </w:tcPr>
          <w:sdt>
            <w:sdtPr>
              <w:rPr>
                <w:sz w:val="36"/>
                <w:szCs w:val="36"/>
              </w:rPr>
              <w:id w:val="-97334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B015F2" w14:textId="03030F09" w:rsidR="00FF030D" w:rsidRPr="00C33F08" w:rsidRDefault="00C675F0" w:rsidP="00895E89">
                <w:pPr>
                  <w:spacing w:before="120"/>
                  <w:ind w:left="1171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73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46C2CD" w14:textId="6AADDFE5" w:rsidR="00FF030D" w:rsidRPr="00C33F08" w:rsidRDefault="00FF030D" w:rsidP="00895E89">
            <w:pPr>
              <w:spacing w:before="120"/>
            </w:pPr>
            <w:r>
              <w:t>Bequeme Veste Damen</w:t>
            </w:r>
          </w:p>
        </w:tc>
      </w:tr>
      <w:tr w:rsidR="00FF030D" w:rsidRPr="00C33F08" w14:paraId="4769DC16" w14:textId="77777777" w:rsidTr="00895E89">
        <w:trPr>
          <w:gridAfter w:val="1"/>
          <w:wAfter w:w="919" w:type="pct"/>
        </w:trPr>
        <w:tc>
          <w:tcPr>
            <w:tcW w:w="1331" w:type="pct"/>
            <w:gridSpan w:val="2"/>
            <w:vAlign w:val="bottom"/>
          </w:tcPr>
          <w:p w14:paraId="54B066A1" w14:textId="77777777" w:rsidR="00FF030D" w:rsidRPr="00C33F08" w:rsidRDefault="00FF030D" w:rsidP="00FF030D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2750" w:type="pct"/>
            <w:gridSpan w:val="3"/>
            <w:vAlign w:val="bottom"/>
          </w:tcPr>
          <w:p w14:paraId="0E5E0170" w14:textId="77777777" w:rsidR="00FF030D" w:rsidRPr="00C33F08" w:rsidRDefault="00FF030D" w:rsidP="00FF030D">
            <w:pPr>
              <w:rPr>
                <w:rFonts w:ascii="Corbel" w:hAnsi="Corbel"/>
                <w:b/>
                <w:sz w:val="8"/>
              </w:rPr>
            </w:pPr>
          </w:p>
        </w:tc>
      </w:tr>
      <w:tr w:rsidR="00FF030D" w:rsidRPr="00C33F08" w14:paraId="32543296" w14:textId="77777777" w:rsidTr="00895E89">
        <w:trPr>
          <w:gridAfter w:val="1"/>
          <w:wAfter w:w="919" w:type="pct"/>
        </w:trPr>
        <w:tc>
          <w:tcPr>
            <w:tcW w:w="4081" w:type="pct"/>
            <w:gridSpan w:val="5"/>
            <w:vAlign w:val="bottom"/>
          </w:tcPr>
          <w:p w14:paraId="432D0CE3" w14:textId="2DCA74FA" w:rsidR="00FF030D" w:rsidRPr="00C33F08" w:rsidRDefault="00FF030D" w:rsidP="00FF030D">
            <w:pPr>
              <w:spacing w:before="240"/>
            </w:pPr>
            <w:r>
              <w:t>Kleidergrösse (bitte angeben) – XS-XXL:</w:t>
            </w:r>
          </w:p>
        </w:tc>
      </w:tr>
      <w:tr w:rsidR="00FF030D" w:rsidRPr="00C33F08" w14:paraId="01F50A3E" w14:textId="77777777" w:rsidTr="00895E89">
        <w:trPr>
          <w:gridAfter w:val="2"/>
          <w:wAfter w:w="1353" w:type="pct"/>
        </w:trPr>
        <w:tc>
          <w:tcPr>
            <w:tcW w:w="3647" w:type="pct"/>
            <w:gridSpan w:val="4"/>
            <w:tcBorders>
              <w:bottom w:val="single" w:sz="4" w:space="0" w:color="auto"/>
            </w:tcBorders>
            <w:vAlign w:val="bottom"/>
          </w:tcPr>
          <w:p w14:paraId="30DF4F61" w14:textId="6EDC9B30" w:rsidR="00895E89" w:rsidRPr="00C33F08" w:rsidRDefault="00895E89" w:rsidP="00FF030D">
            <w:pPr>
              <w:spacing w:before="120"/>
            </w:pPr>
            <w:r w:rsidRPr="00895E89">
              <w:rPr>
                <w:sz w:val="16"/>
                <w:szCs w:val="16"/>
              </w:rPr>
              <w:br/>
            </w:r>
            <w:sdt>
              <w:sdtPr>
                <w:id w:val="95282754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C675F0" w:rsidRPr="00EF487D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0EB84D13" w14:textId="038D13DF" w:rsidR="00C9238F" w:rsidRDefault="00C9238F" w:rsidP="00AF6BFE">
      <w:pPr>
        <w:pStyle w:val="KeinLeerraum"/>
      </w:pPr>
    </w:p>
    <w:p w14:paraId="56400F61" w14:textId="1F1759E2" w:rsidR="00541FAB" w:rsidRDefault="00541FAB" w:rsidP="00AF6BFE">
      <w:pPr>
        <w:pStyle w:val="KeinLeerraum"/>
      </w:pPr>
    </w:p>
    <w:p w14:paraId="5DE00153" w14:textId="6BB4E797" w:rsidR="00541FAB" w:rsidRDefault="00541FAB" w:rsidP="00AF6BFE">
      <w:pPr>
        <w:pStyle w:val="KeinLeerraum"/>
      </w:pPr>
    </w:p>
    <w:p w14:paraId="162583BE" w14:textId="383BDB7A" w:rsidR="00541FAB" w:rsidRDefault="00541FAB" w:rsidP="00AF6BFE">
      <w:pPr>
        <w:pStyle w:val="KeinLeerraum"/>
      </w:pPr>
    </w:p>
    <w:p w14:paraId="6B5FADC9" w14:textId="77777777" w:rsidR="00541FAB" w:rsidRDefault="00541FAB" w:rsidP="00AF6BFE">
      <w:pPr>
        <w:pStyle w:val="KeinLeerraum"/>
      </w:pPr>
    </w:p>
    <w:p w14:paraId="14B73000" w14:textId="52B93D66" w:rsidR="00541FAB" w:rsidRDefault="00541FAB" w:rsidP="00AF6BFE">
      <w:pPr>
        <w:pStyle w:val="KeinLeerraum"/>
      </w:pPr>
    </w:p>
    <w:p w14:paraId="2775643F" w14:textId="6CE2FF0D" w:rsidR="00541FAB" w:rsidRPr="00541FAB" w:rsidRDefault="00541FAB" w:rsidP="00AF6BFE">
      <w:pPr>
        <w:pStyle w:val="KeinLeerraum"/>
        <w:rPr>
          <w:rFonts w:eastAsiaTheme="minorHAnsi" w:cstheme="minorBidi"/>
          <w:sz w:val="28"/>
        </w:rPr>
      </w:pPr>
      <w:r w:rsidRPr="00541FAB">
        <w:rPr>
          <w:rFonts w:eastAsiaTheme="minorHAnsi" w:cstheme="minorBidi"/>
          <w:sz w:val="28"/>
        </w:rPr>
        <w:t>Unterschrift:</w:t>
      </w:r>
      <w:r>
        <w:rPr>
          <w:rFonts w:eastAsiaTheme="minorHAnsi" w:cstheme="minorBidi"/>
          <w:sz w:val="28"/>
        </w:rPr>
        <w:t xml:space="preserve"> </w:t>
      </w:r>
      <w:sdt>
        <w:sdtPr>
          <w:rPr>
            <w:rFonts w:eastAsiaTheme="minorHAnsi" w:cstheme="minorBidi"/>
            <w:sz w:val="28"/>
          </w:rPr>
          <w:id w:val="-1228998338"/>
          <w:placeholder>
            <w:docPart w:val="DefaultPlaceholder_-1854013440"/>
          </w:placeholder>
          <w:text/>
        </w:sdtPr>
        <w:sdtEndPr/>
        <w:sdtContent>
          <w:r>
            <w:rPr>
              <w:rFonts w:eastAsiaTheme="minorHAnsi" w:cstheme="minorBidi"/>
              <w:sz w:val="28"/>
            </w:rPr>
            <w:t>_____________________________________________________</w:t>
          </w:r>
        </w:sdtContent>
      </w:sdt>
    </w:p>
    <w:sectPr w:rsidR="00541FAB" w:rsidRPr="00541FAB" w:rsidSect="00EE391D">
      <w:head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8C877" w14:textId="77777777" w:rsidR="00FF030D" w:rsidRDefault="00FF030D" w:rsidP="00C9238F">
      <w:pPr>
        <w:spacing w:after="0" w:line="240" w:lineRule="auto"/>
      </w:pPr>
      <w:r>
        <w:separator/>
      </w:r>
    </w:p>
  </w:endnote>
  <w:endnote w:type="continuationSeparator" w:id="0">
    <w:p w14:paraId="020D2CDA" w14:textId="77777777" w:rsidR="00FF030D" w:rsidRDefault="00FF030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7385C8-29E3-4D09-AC3C-00D10B4415F6}"/>
    <w:embedBold r:id="rId2" w:fontKey="{05C586F4-B93B-4E94-9DE3-49D0BFF1EE10}"/>
    <w:embedItalic r:id="rId3" w:fontKey="{97CEA9B6-18B6-468A-8B59-F03DFBE7F545}"/>
    <w:embedBoldItalic r:id="rId4" w:fontKey="{38557C6F-DB21-4AAA-9D0A-002A8999F1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E193105-468B-4443-AC0F-94049746D879}"/>
    <w:embedBold r:id="rId6" w:fontKey="{2011BDFB-B210-4356-B34B-BEA55D553BE6}"/>
    <w:embedItalic r:id="rId7" w:fontKey="{D86D3544-66F6-4AD0-A58A-D42E918F77B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706CF34-EB21-43DA-AFD2-276965EAD0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96E3030-9128-4F3B-BEB8-440B1000E9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0BD4E2F-883D-46CE-9CAE-2626E3F5D2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18C32" w14:textId="77777777" w:rsidR="00FF030D" w:rsidRDefault="00FF030D" w:rsidP="00C9238F">
      <w:pPr>
        <w:spacing w:after="0" w:line="240" w:lineRule="auto"/>
      </w:pPr>
      <w:r>
        <w:separator/>
      </w:r>
    </w:p>
  </w:footnote>
  <w:footnote w:type="continuationSeparator" w:id="0">
    <w:p w14:paraId="20D58716" w14:textId="77777777" w:rsidR="00FF030D" w:rsidRDefault="00FF030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00B2F" w14:textId="04BA5128" w:rsidR="00FF030D" w:rsidRDefault="00FF030D" w:rsidP="00FF030D">
    <w:pPr>
      <w:pStyle w:val="Kopfzeile"/>
      <w:jc w:val="center"/>
    </w:pPr>
    <w:r>
      <w:drawing>
        <wp:inline distT="0" distB="0" distL="0" distR="0" wp14:anchorId="7AC81DA8" wp14:editId="795D0355">
          <wp:extent cx="3952875" cy="1706665"/>
          <wp:effectExtent l="0" t="0" r="0" b="8255"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3214" cy="1711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71661138">
    <w:abstractNumId w:val="19"/>
  </w:num>
  <w:num w:numId="2" w16cid:durableId="242837216">
    <w:abstractNumId w:val="15"/>
  </w:num>
  <w:num w:numId="3" w16cid:durableId="1968120645">
    <w:abstractNumId w:val="23"/>
  </w:num>
  <w:num w:numId="4" w16cid:durableId="1063069402">
    <w:abstractNumId w:val="20"/>
  </w:num>
  <w:num w:numId="5" w16cid:durableId="1569992177">
    <w:abstractNumId w:val="21"/>
  </w:num>
  <w:num w:numId="6" w16cid:durableId="407387124">
    <w:abstractNumId w:val="27"/>
  </w:num>
  <w:num w:numId="7" w16cid:durableId="785470738">
    <w:abstractNumId w:val="14"/>
  </w:num>
  <w:num w:numId="8" w16cid:durableId="319698744">
    <w:abstractNumId w:val="18"/>
  </w:num>
  <w:num w:numId="9" w16cid:durableId="619844013">
    <w:abstractNumId w:val="25"/>
  </w:num>
  <w:num w:numId="10" w16cid:durableId="1569926453">
    <w:abstractNumId w:val="7"/>
  </w:num>
  <w:num w:numId="11" w16cid:durableId="329719067">
    <w:abstractNumId w:val="13"/>
  </w:num>
  <w:num w:numId="12" w16cid:durableId="461920927">
    <w:abstractNumId w:val="6"/>
  </w:num>
  <w:num w:numId="13" w16cid:durableId="1177230907">
    <w:abstractNumId w:val="8"/>
  </w:num>
  <w:num w:numId="14" w16cid:durableId="847720310">
    <w:abstractNumId w:val="17"/>
  </w:num>
  <w:num w:numId="15" w16cid:durableId="848183774">
    <w:abstractNumId w:val="16"/>
  </w:num>
  <w:num w:numId="16" w16cid:durableId="654575524">
    <w:abstractNumId w:val="24"/>
  </w:num>
  <w:num w:numId="17" w16cid:durableId="528877066">
    <w:abstractNumId w:val="9"/>
  </w:num>
  <w:num w:numId="18" w16cid:durableId="295448077">
    <w:abstractNumId w:val="30"/>
  </w:num>
  <w:num w:numId="19" w16cid:durableId="251814062">
    <w:abstractNumId w:val="26"/>
  </w:num>
  <w:num w:numId="20" w16cid:durableId="1565334262">
    <w:abstractNumId w:val="22"/>
  </w:num>
  <w:num w:numId="21" w16cid:durableId="622273375">
    <w:abstractNumId w:val="29"/>
  </w:num>
  <w:num w:numId="22" w16cid:durableId="353306400">
    <w:abstractNumId w:val="12"/>
  </w:num>
  <w:num w:numId="23" w16cid:durableId="294145407">
    <w:abstractNumId w:val="28"/>
  </w:num>
  <w:num w:numId="24" w16cid:durableId="2133553390">
    <w:abstractNumId w:val="11"/>
  </w:num>
  <w:num w:numId="25" w16cid:durableId="1679654447">
    <w:abstractNumId w:val="10"/>
  </w:num>
  <w:num w:numId="26" w16cid:durableId="1059934623">
    <w:abstractNumId w:val="5"/>
  </w:num>
  <w:num w:numId="27" w16cid:durableId="1982999066">
    <w:abstractNumId w:val="4"/>
  </w:num>
  <w:num w:numId="28" w16cid:durableId="659892360">
    <w:abstractNumId w:val="3"/>
  </w:num>
  <w:num w:numId="29" w16cid:durableId="517893479">
    <w:abstractNumId w:val="2"/>
  </w:num>
  <w:num w:numId="30" w16cid:durableId="1569726598">
    <w:abstractNumId w:val="1"/>
  </w:num>
  <w:num w:numId="31" w16cid:durableId="55162005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30D"/>
    <w:rsid w:val="00003212"/>
    <w:rsid w:val="00052382"/>
    <w:rsid w:val="0006568A"/>
    <w:rsid w:val="00065A07"/>
    <w:rsid w:val="00076F0F"/>
    <w:rsid w:val="00084253"/>
    <w:rsid w:val="000D1F49"/>
    <w:rsid w:val="001727CA"/>
    <w:rsid w:val="0022344D"/>
    <w:rsid w:val="00261BD9"/>
    <w:rsid w:val="002A0079"/>
    <w:rsid w:val="002C3741"/>
    <w:rsid w:val="002C56E6"/>
    <w:rsid w:val="002D3238"/>
    <w:rsid w:val="00305BCD"/>
    <w:rsid w:val="00315F4B"/>
    <w:rsid w:val="00351449"/>
    <w:rsid w:val="00361E11"/>
    <w:rsid w:val="003B7D3A"/>
    <w:rsid w:val="003E42AC"/>
    <w:rsid w:val="003F0847"/>
    <w:rsid w:val="0040090B"/>
    <w:rsid w:val="0046302A"/>
    <w:rsid w:val="004649B9"/>
    <w:rsid w:val="00487D2D"/>
    <w:rsid w:val="004D5D62"/>
    <w:rsid w:val="004E5717"/>
    <w:rsid w:val="005112D0"/>
    <w:rsid w:val="00541FAB"/>
    <w:rsid w:val="00576892"/>
    <w:rsid w:val="00577E06"/>
    <w:rsid w:val="005A3BF7"/>
    <w:rsid w:val="005F2035"/>
    <w:rsid w:val="005F7990"/>
    <w:rsid w:val="00607E3E"/>
    <w:rsid w:val="0063739C"/>
    <w:rsid w:val="006B720F"/>
    <w:rsid w:val="006C0CA6"/>
    <w:rsid w:val="006F2A7F"/>
    <w:rsid w:val="00770F25"/>
    <w:rsid w:val="007A35A8"/>
    <w:rsid w:val="007B0A85"/>
    <w:rsid w:val="007C6A52"/>
    <w:rsid w:val="0082043E"/>
    <w:rsid w:val="00895E89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33F08"/>
    <w:rsid w:val="00C46878"/>
    <w:rsid w:val="00C675F0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61C49"/>
    <w:rsid w:val="00FB3C3B"/>
    <w:rsid w:val="00FC6BB2"/>
    <w:rsid w:val="00FC7475"/>
    <w:rsid w:val="00FE78A0"/>
    <w:rsid w:val="00FF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A658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649B9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basedOn w:val="Absatz-Standardschriftart"/>
    <w:uiPriority w:val="20"/>
    <w:semiHidden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semiHidden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ieler\AppData\Roaming\Microsoft\Templates\Bargeld-Spende%20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64987C96E04C8A9B800A1FC82209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EFB7B6-75A3-4F19-A060-4DBEA158A284}"/>
      </w:docPartPr>
      <w:docPartBody>
        <w:p w:rsidR="00346186" w:rsidRDefault="00D0287B">
          <w:pPr>
            <w:pStyle w:val="6964987C96E04C8A9B800A1FC82209D9"/>
          </w:pPr>
          <w:r w:rsidRPr="00C33F08">
            <w:rPr>
              <w:lang w:bidi="de-DE"/>
            </w:rPr>
            <w:t>Vorname</w:t>
          </w:r>
        </w:p>
      </w:docPartBody>
    </w:docPart>
    <w:docPart>
      <w:docPartPr>
        <w:name w:val="8381086583794ACEA402A5DC78EC07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2F122E-C25F-48FE-9F3E-134DADC20E37}"/>
      </w:docPartPr>
      <w:docPartBody>
        <w:p w:rsidR="00346186" w:rsidRDefault="00D0287B">
          <w:pPr>
            <w:pStyle w:val="8381086583794ACEA402A5DC78EC076E"/>
          </w:pPr>
          <w:r w:rsidRPr="00C33F08">
            <w:rPr>
              <w:lang w:bidi="de-DE"/>
            </w:rPr>
            <w:t>Nachname</w:t>
          </w:r>
        </w:p>
      </w:docPartBody>
    </w:docPart>
    <w:docPart>
      <w:docPartPr>
        <w:name w:val="F0CE535E8A4644EA83B051E6E91522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2BEB88-ECEF-44FC-9EE1-E1E8EBB9E2BC}"/>
      </w:docPartPr>
      <w:docPartBody>
        <w:p w:rsidR="00346186" w:rsidRDefault="00D0287B">
          <w:pPr>
            <w:pStyle w:val="F0CE535E8A4644EA83B051E6E915227E"/>
          </w:pPr>
          <w:r w:rsidRPr="00C33F08">
            <w:rPr>
              <w:lang w:bidi="de-DE"/>
            </w:rPr>
            <w:t>Adresse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DD7AB1-403A-4835-B873-9F67B05D5B0B}"/>
      </w:docPartPr>
      <w:docPartBody>
        <w:p w:rsidR="00346186" w:rsidRDefault="00D0287B">
          <w:r w:rsidRPr="00EF487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7B"/>
    <w:rsid w:val="00346186"/>
    <w:rsid w:val="00D0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964987C96E04C8A9B800A1FC82209D9">
    <w:name w:val="6964987C96E04C8A9B800A1FC82209D9"/>
  </w:style>
  <w:style w:type="paragraph" w:customStyle="1" w:styleId="8381086583794ACEA402A5DC78EC076E">
    <w:name w:val="8381086583794ACEA402A5DC78EC076E"/>
  </w:style>
  <w:style w:type="paragraph" w:customStyle="1" w:styleId="F0CE535E8A4644EA83B051E6E915227E">
    <w:name w:val="F0CE535E8A4644EA83B051E6E915227E"/>
  </w:style>
  <w:style w:type="character" w:styleId="Platzhaltertext">
    <w:name w:val="Placeholder Text"/>
    <w:basedOn w:val="Absatz-Standardschriftart"/>
    <w:uiPriority w:val="99"/>
    <w:semiHidden/>
    <w:rsid w:val="00D0287B"/>
    <w:rPr>
      <w:rFonts w:ascii="Calibri" w:hAnsi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6dc4bcd6-49db-4c07-9060-8acfc67cef9f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fb0879af-3eba-417a-a55a-ffe6dcd6ca7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747D05-1E5A-4D90-9567-4E377926C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</Template>
  <TotalTime>0</TotalTime>
  <Pages>1</Pages>
  <Words>143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2023-01-24T13:30:00Z</dcterms:created>
  <dcterms:modified xsi:type="dcterms:W3CDTF">2023-01-24T13:30:00Z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